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2926A" w14:textId="6BDFB693" w:rsidR="00B36732" w:rsidRDefault="00B36732" w:rsidP="00AA6B96">
      <w:pPr>
        <w:jc w:val="right"/>
        <w:rPr>
          <w:rFonts w:ascii="Arial" w:hAnsi="Arial" w:cs="Arial"/>
          <w:b/>
        </w:rPr>
      </w:pPr>
    </w:p>
    <w:p w14:paraId="006C2502" w14:textId="77777777" w:rsidR="002B0F1B" w:rsidRDefault="002B0F1B" w:rsidP="00AA6B96">
      <w:pPr>
        <w:jc w:val="right"/>
        <w:rPr>
          <w:rFonts w:ascii="Arial" w:hAnsi="Arial" w:cs="Arial"/>
          <w:b/>
        </w:rPr>
      </w:pPr>
    </w:p>
    <w:p w14:paraId="445A601E" w14:textId="1B427EA3" w:rsidR="004F3BBB" w:rsidRPr="00E50CE4" w:rsidRDefault="004F3BBB" w:rsidP="002B0F1B">
      <w:pPr>
        <w:shd w:val="clear" w:color="auto" w:fill="F58220" w:themeFill="background1"/>
        <w:ind w:right="53"/>
        <w:jc w:val="center"/>
        <w:rPr>
          <w:rFonts w:ascii="Arial" w:hAnsi="Arial"/>
          <w:b/>
          <w:bCs/>
          <w:sz w:val="22"/>
          <w:szCs w:val="22"/>
        </w:rPr>
      </w:pPr>
      <w:r w:rsidRPr="00E50CE4">
        <w:rPr>
          <w:rFonts w:ascii="Arial" w:hAnsi="Arial"/>
          <w:b/>
          <w:bCs/>
          <w:sz w:val="22"/>
          <w:szCs w:val="22"/>
        </w:rPr>
        <w:t>Expression of Interest</w:t>
      </w:r>
    </w:p>
    <w:p w14:paraId="0921A7E7" w14:textId="77777777" w:rsidR="004F3BBB" w:rsidRPr="00E50CE4" w:rsidRDefault="004F3BB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6FE7A18E" w14:textId="412DD06E" w:rsidR="00D11A58" w:rsidRPr="00E50CE4" w:rsidRDefault="00D11A58" w:rsidP="002B0F1B">
      <w:pPr>
        <w:ind w:right="53"/>
        <w:jc w:val="center"/>
        <w:rPr>
          <w:rFonts w:ascii="Arial" w:hAnsi="Arial"/>
          <w:b/>
          <w:bCs/>
          <w:sz w:val="22"/>
          <w:szCs w:val="22"/>
        </w:rPr>
      </w:pPr>
      <w:r w:rsidRPr="00E50CE4">
        <w:rPr>
          <w:rFonts w:ascii="Arial" w:hAnsi="Arial"/>
          <w:b/>
          <w:bCs/>
          <w:sz w:val="22"/>
          <w:szCs w:val="22"/>
        </w:rPr>
        <w:t>2023 Mental Health &amp; Wellbeing Service Provider Expo</w:t>
      </w:r>
    </w:p>
    <w:p w14:paraId="15A1E67A" w14:textId="77777777" w:rsidR="004F3BBB" w:rsidRPr="00E50CE4" w:rsidRDefault="004F3BB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2F2DBE50" w14:textId="17386215" w:rsidR="00D11A58" w:rsidRPr="00E50CE4" w:rsidRDefault="00D11A58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Please join a conversation that matters to:</w:t>
      </w:r>
    </w:p>
    <w:p w14:paraId="6E33E1F1" w14:textId="3B80A642" w:rsidR="00E50CE4" w:rsidRDefault="00261673" w:rsidP="008529B5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>
        <w:rPr>
          <w:rFonts w:ascii="Arial" w:hAnsi="Arial"/>
        </w:rPr>
        <w:t xml:space="preserve">Update </w:t>
      </w:r>
      <w:r w:rsidR="00D11A58" w:rsidRPr="00E50CE4">
        <w:rPr>
          <w:rFonts w:ascii="Arial" w:hAnsi="Arial"/>
        </w:rPr>
        <w:t xml:space="preserve">referral </w:t>
      </w:r>
      <w:r w:rsidR="004F3BBB" w:rsidRPr="00E50CE4">
        <w:rPr>
          <w:rFonts w:ascii="Arial" w:hAnsi="Arial"/>
        </w:rPr>
        <w:t xml:space="preserve">pathway </w:t>
      </w:r>
      <w:r w:rsidR="00D11A58" w:rsidRPr="00E50CE4">
        <w:rPr>
          <w:rFonts w:ascii="Arial" w:hAnsi="Arial"/>
        </w:rPr>
        <w:t>processes</w:t>
      </w:r>
      <w:r w:rsidR="00E50CE4" w:rsidRPr="00E50CE4">
        <w:rPr>
          <w:rFonts w:ascii="Arial" w:hAnsi="Arial"/>
        </w:rPr>
        <w:t xml:space="preserve"> </w:t>
      </w:r>
    </w:p>
    <w:p w14:paraId="5C3C47D3" w14:textId="09CE58B1" w:rsidR="00E50CE4" w:rsidRDefault="00261673" w:rsidP="00A13AEC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>
        <w:rPr>
          <w:rFonts w:ascii="Arial" w:hAnsi="Arial"/>
        </w:rPr>
        <w:t xml:space="preserve">Update </w:t>
      </w:r>
      <w:r w:rsidR="004F3BBB" w:rsidRPr="00E50CE4">
        <w:rPr>
          <w:rFonts w:ascii="Arial" w:hAnsi="Arial"/>
        </w:rPr>
        <w:t>target population</w:t>
      </w:r>
      <w:r>
        <w:rPr>
          <w:rFonts w:ascii="Arial" w:hAnsi="Arial"/>
        </w:rPr>
        <w:t>s</w:t>
      </w:r>
      <w:r w:rsidR="00E50CE4" w:rsidRPr="00E50CE4">
        <w:rPr>
          <w:rFonts w:ascii="Arial" w:hAnsi="Arial"/>
        </w:rPr>
        <w:t xml:space="preserve"> </w:t>
      </w:r>
    </w:p>
    <w:p w14:paraId="413B51A9" w14:textId="75F7E081" w:rsidR="00E50CE4" w:rsidRDefault="00D11A58" w:rsidP="00E2165F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 w:rsidRPr="00E50CE4">
        <w:rPr>
          <w:rFonts w:ascii="Arial" w:hAnsi="Arial"/>
        </w:rPr>
        <w:t xml:space="preserve">Share service tools, </w:t>
      </w:r>
      <w:r w:rsidR="00E50CE4" w:rsidRPr="00E50CE4">
        <w:rPr>
          <w:rFonts w:ascii="Arial" w:hAnsi="Arial"/>
        </w:rPr>
        <w:t>techniques,</w:t>
      </w:r>
      <w:r w:rsidRPr="00E50CE4">
        <w:rPr>
          <w:rFonts w:ascii="Arial" w:hAnsi="Arial"/>
        </w:rPr>
        <w:t xml:space="preserve"> and highlights</w:t>
      </w:r>
      <w:r w:rsidR="00E50CE4" w:rsidRPr="00E50CE4">
        <w:rPr>
          <w:rFonts w:ascii="Arial" w:hAnsi="Arial"/>
        </w:rPr>
        <w:t xml:space="preserve"> </w:t>
      </w:r>
    </w:p>
    <w:p w14:paraId="1718A292" w14:textId="77777777" w:rsidR="00E50CE4" w:rsidRDefault="00D11A58" w:rsidP="00565260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 w:rsidRPr="00E50CE4">
        <w:rPr>
          <w:rFonts w:ascii="Arial" w:hAnsi="Arial"/>
        </w:rPr>
        <w:t>Update and network with key service contacts</w:t>
      </w:r>
      <w:r w:rsidR="00E50CE4" w:rsidRPr="00E50CE4">
        <w:rPr>
          <w:rFonts w:ascii="Arial" w:hAnsi="Arial"/>
        </w:rPr>
        <w:t xml:space="preserve"> </w:t>
      </w:r>
    </w:p>
    <w:p w14:paraId="2A290B76" w14:textId="6E358ABF" w:rsidR="00D11A58" w:rsidRPr="00E50CE4" w:rsidRDefault="00D11A58" w:rsidP="00565260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 w:rsidRPr="00E50CE4">
        <w:rPr>
          <w:rFonts w:ascii="Arial" w:hAnsi="Arial"/>
        </w:rPr>
        <w:t>Explore opportunities to collaborate.</w:t>
      </w:r>
    </w:p>
    <w:p w14:paraId="1041ADA0" w14:textId="42AE8806" w:rsidR="004F3BBB" w:rsidRPr="00E50CE4" w:rsidRDefault="004F3BB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3CA53129" w14:textId="4F47796D" w:rsidR="004F3BBB" w:rsidRPr="00E50CE4" w:rsidRDefault="004F3BBB" w:rsidP="008A2E3E">
      <w:pPr>
        <w:ind w:right="53"/>
        <w:jc w:val="both"/>
        <w:rPr>
          <w:rFonts w:ascii="Arial" w:hAnsi="Arial"/>
          <w:b/>
          <w:bCs/>
          <w:sz w:val="22"/>
          <w:szCs w:val="22"/>
        </w:rPr>
      </w:pPr>
      <w:r w:rsidRPr="00E50CE4">
        <w:rPr>
          <w:rFonts w:ascii="Arial" w:hAnsi="Arial"/>
          <w:b/>
          <w:bCs/>
          <w:sz w:val="22"/>
          <w:szCs w:val="22"/>
        </w:rPr>
        <w:t>Event Details</w:t>
      </w:r>
    </w:p>
    <w:p w14:paraId="040A2BDC" w14:textId="1541418F" w:rsidR="004F3BBB" w:rsidRPr="00E50CE4" w:rsidRDefault="004F3BB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02C990AA" w14:textId="77777777" w:rsid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When:</w:t>
      </w:r>
      <w:r w:rsidRPr="00E50CE4">
        <w:rPr>
          <w:rFonts w:ascii="Arial" w:hAnsi="Arial"/>
          <w:sz w:val="22"/>
          <w:szCs w:val="22"/>
        </w:rPr>
        <w:tab/>
      </w:r>
    </w:p>
    <w:p w14:paraId="037CCBFE" w14:textId="4C2D34A0" w:rsidR="004F3BBB" w:rsidRDefault="00440F24" w:rsidP="00E50CE4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 w:rsidRPr="00E50CE4">
        <w:rPr>
          <w:rFonts w:ascii="Arial" w:hAnsi="Arial"/>
        </w:rPr>
        <w:t>Tuesday, 10</w:t>
      </w:r>
      <w:r w:rsidRPr="00E50CE4">
        <w:rPr>
          <w:rFonts w:ascii="Arial" w:hAnsi="Arial"/>
          <w:vertAlign w:val="superscript"/>
        </w:rPr>
        <w:t>th</w:t>
      </w:r>
      <w:r w:rsidRPr="00E50CE4">
        <w:rPr>
          <w:rFonts w:ascii="Arial" w:hAnsi="Arial"/>
        </w:rPr>
        <w:t xml:space="preserve"> October 2023 from 10:00hrs to 15:00hrs (lunch included)</w:t>
      </w:r>
    </w:p>
    <w:p w14:paraId="7D48AC0C" w14:textId="36791271" w:rsidR="00261673" w:rsidRPr="00E50CE4" w:rsidRDefault="00261673" w:rsidP="00261673">
      <w:pPr>
        <w:pStyle w:val="ListParagraph"/>
        <w:numPr>
          <w:ilvl w:val="1"/>
          <w:numId w:val="8"/>
        </w:numPr>
        <w:ind w:right="53"/>
        <w:jc w:val="both"/>
        <w:rPr>
          <w:rFonts w:ascii="Arial" w:hAnsi="Arial"/>
        </w:rPr>
      </w:pPr>
      <w:r>
        <w:rPr>
          <w:rFonts w:ascii="Arial" w:hAnsi="Arial"/>
        </w:rPr>
        <w:t>Bump in 09:00hrs to 10:00hrs / Bump out 15:00hrs to 16:00hrs</w:t>
      </w:r>
    </w:p>
    <w:p w14:paraId="22304CB0" w14:textId="77777777" w:rsidR="00261673" w:rsidRDefault="00261673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2304C682" w14:textId="1C0FB8C6" w:rsid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Venue:</w:t>
      </w:r>
      <w:r w:rsidRPr="00E50CE4">
        <w:rPr>
          <w:rFonts w:ascii="Arial" w:hAnsi="Arial"/>
          <w:sz w:val="22"/>
          <w:szCs w:val="22"/>
        </w:rPr>
        <w:tab/>
      </w:r>
    </w:p>
    <w:p w14:paraId="26ABD38F" w14:textId="2D213EAD" w:rsidR="00440F24" w:rsidRDefault="00440F24" w:rsidP="00E50CE4">
      <w:pPr>
        <w:pStyle w:val="ListParagraph"/>
        <w:numPr>
          <w:ilvl w:val="0"/>
          <w:numId w:val="8"/>
        </w:numPr>
        <w:ind w:right="53"/>
        <w:jc w:val="both"/>
        <w:rPr>
          <w:rFonts w:ascii="Arial" w:hAnsi="Arial"/>
        </w:rPr>
      </w:pPr>
      <w:r w:rsidRPr="00E50CE4">
        <w:rPr>
          <w:rFonts w:ascii="Arial" w:hAnsi="Arial"/>
        </w:rPr>
        <w:t>Mount Isa Civic Centre</w:t>
      </w:r>
    </w:p>
    <w:p w14:paraId="6F6E2E43" w14:textId="3E790CDC" w:rsidR="00955BDA" w:rsidRDefault="00955BDA" w:rsidP="00955BDA">
      <w:pPr>
        <w:ind w:right="53"/>
        <w:jc w:val="both"/>
        <w:rPr>
          <w:rFonts w:ascii="Arial" w:hAnsi="Arial"/>
        </w:rPr>
      </w:pPr>
    </w:p>
    <w:p w14:paraId="44EF39D3" w14:textId="5034CBD7" w:rsidR="00955BDA" w:rsidRPr="00955BDA" w:rsidRDefault="00955BDA" w:rsidP="00955BDA">
      <w:pPr>
        <w:ind w:right="53"/>
        <w:jc w:val="center"/>
        <w:rPr>
          <w:rFonts w:ascii="Arial" w:hAnsi="Arial"/>
          <w:b/>
          <w:bCs/>
          <w:sz w:val="22"/>
          <w:szCs w:val="22"/>
        </w:rPr>
      </w:pPr>
      <w:r w:rsidRPr="00955BDA">
        <w:rPr>
          <w:rFonts w:ascii="Arial" w:hAnsi="Arial"/>
          <w:b/>
          <w:bCs/>
          <w:sz w:val="22"/>
          <w:szCs w:val="22"/>
        </w:rPr>
        <w:t>Expression of Interest:</w:t>
      </w:r>
    </w:p>
    <w:p w14:paraId="5609FC93" w14:textId="582B7808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16A8A293" w14:textId="5E9ED009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proofErr w:type="gramStart"/>
      <w:r w:rsidRPr="00E50CE4">
        <w:rPr>
          <w:rFonts w:ascii="Arial" w:hAnsi="Arial"/>
          <w:sz w:val="22"/>
          <w:szCs w:val="22"/>
        </w:rPr>
        <w:t>Name:…</w:t>
      </w:r>
      <w:proofErr w:type="gramEnd"/>
      <w:r w:rsidRPr="00E50CE4">
        <w:rPr>
          <w:rFonts w:ascii="Arial" w:hAnsi="Arial"/>
          <w:sz w:val="22"/>
          <w:szCs w:val="22"/>
        </w:rPr>
        <w:t xml:space="preserve">………………………………………….  </w:t>
      </w:r>
      <w:proofErr w:type="gramStart"/>
      <w:r w:rsidRPr="00E50CE4">
        <w:rPr>
          <w:rFonts w:ascii="Arial" w:hAnsi="Arial"/>
          <w:sz w:val="22"/>
          <w:szCs w:val="22"/>
        </w:rPr>
        <w:t>Organisation:…</w:t>
      </w:r>
      <w:proofErr w:type="gramEnd"/>
      <w:r w:rsidRPr="00E50CE4">
        <w:rPr>
          <w:rFonts w:ascii="Arial" w:hAnsi="Arial"/>
          <w:sz w:val="22"/>
          <w:szCs w:val="22"/>
        </w:rPr>
        <w:t>………………………………</w:t>
      </w:r>
    </w:p>
    <w:p w14:paraId="5DDAB44E" w14:textId="2A4400C2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0DDDE5F3" w14:textId="49144580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proofErr w:type="gramStart"/>
      <w:r w:rsidRPr="00E50CE4">
        <w:rPr>
          <w:rFonts w:ascii="Arial" w:hAnsi="Arial"/>
          <w:sz w:val="22"/>
          <w:szCs w:val="22"/>
        </w:rPr>
        <w:t>Email:…</w:t>
      </w:r>
      <w:proofErr w:type="gramEnd"/>
      <w:r w:rsidRPr="00E50CE4">
        <w:rPr>
          <w:rFonts w:ascii="Arial" w:hAnsi="Arial"/>
          <w:sz w:val="22"/>
          <w:szCs w:val="22"/>
        </w:rPr>
        <w:t xml:space="preserve">………………………………………….  </w:t>
      </w:r>
      <w:proofErr w:type="gramStart"/>
      <w:r w:rsidRPr="00E50CE4">
        <w:rPr>
          <w:rFonts w:ascii="Arial" w:hAnsi="Arial"/>
          <w:sz w:val="22"/>
          <w:szCs w:val="22"/>
        </w:rPr>
        <w:t>Phone:…</w:t>
      </w:r>
      <w:proofErr w:type="gramEnd"/>
      <w:r w:rsidRPr="00E50CE4">
        <w:rPr>
          <w:rFonts w:ascii="Arial" w:hAnsi="Arial"/>
          <w:sz w:val="22"/>
          <w:szCs w:val="22"/>
        </w:rPr>
        <w:t>……………………………………...</w:t>
      </w:r>
    </w:p>
    <w:p w14:paraId="29BB0E1A" w14:textId="0818C3AE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3917A195" w14:textId="28CE69B5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Representatives attending:</w:t>
      </w:r>
    </w:p>
    <w:p w14:paraId="11BA0AF7" w14:textId="294360C7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18E46ADE" w14:textId="3936DF25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……………………………………………(name)…</w:t>
      </w:r>
      <w:proofErr w:type="gramStart"/>
      <w:r w:rsidRPr="00E50CE4">
        <w:rPr>
          <w:rFonts w:ascii="Arial" w:hAnsi="Arial"/>
          <w:sz w:val="22"/>
          <w:szCs w:val="22"/>
        </w:rPr>
        <w:t>…..</w:t>
      </w:r>
      <w:proofErr w:type="gramEnd"/>
      <w:r w:rsidRPr="00E50CE4">
        <w:rPr>
          <w:rFonts w:ascii="Arial" w:hAnsi="Arial"/>
          <w:sz w:val="22"/>
          <w:szCs w:val="22"/>
        </w:rPr>
        <w:t>………………………………..(position)</w:t>
      </w:r>
    </w:p>
    <w:p w14:paraId="091B5E9E" w14:textId="7A099482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5C933982" w14:textId="6D4EEDE6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sz w:val="22"/>
          <w:szCs w:val="22"/>
        </w:rPr>
        <w:t>……………………………………………(name)……………………………………</w:t>
      </w:r>
      <w:proofErr w:type="gramStart"/>
      <w:r w:rsidRPr="00E50CE4">
        <w:rPr>
          <w:rFonts w:ascii="Arial" w:hAnsi="Arial"/>
          <w:sz w:val="22"/>
          <w:szCs w:val="22"/>
        </w:rPr>
        <w:t>….(</w:t>
      </w:r>
      <w:proofErr w:type="gramEnd"/>
      <w:r w:rsidRPr="00E50CE4">
        <w:rPr>
          <w:rFonts w:ascii="Arial" w:hAnsi="Arial"/>
          <w:sz w:val="22"/>
          <w:szCs w:val="22"/>
        </w:rPr>
        <w:t>position)</w:t>
      </w:r>
    </w:p>
    <w:p w14:paraId="430FDF60" w14:textId="0AE7F983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73B337B6" w14:textId="2B6B4F67" w:rsidR="002B0F1B" w:rsidRDefault="002B0F1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3CD7EDFB" w14:textId="0254AB0E" w:rsidR="002B0F1B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955BDA">
        <w:rPr>
          <w:rFonts w:ascii="Arial" w:hAnsi="Arial"/>
          <w:sz w:val="22"/>
          <w:szCs w:val="22"/>
        </w:rPr>
        <w:t xml:space="preserve">We will take this opportunity to display </w:t>
      </w:r>
      <w:r w:rsidR="002B0F1B">
        <w:rPr>
          <w:rFonts w:ascii="Arial" w:hAnsi="Arial"/>
          <w:sz w:val="22"/>
          <w:szCs w:val="22"/>
        </w:rPr>
        <w:t xml:space="preserve">our </w:t>
      </w:r>
      <w:r w:rsidRPr="00955BDA">
        <w:rPr>
          <w:rFonts w:ascii="Arial" w:hAnsi="Arial"/>
          <w:sz w:val="22"/>
          <w:szCs w:val="22"/>
        </w:rPr>
        <w:t>service brochures and merchandise at a table &amp; chairs allocated to our organisation.</w:t>
      </w:r>
    </w:p>
    <w:p w14:paraId="577DD8F0" w14:textId="77777777" w:rsidR="002B0F1B" w:rsidRDefault="002B0F1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005BD768" w14:textId="7A923EBD" w:rsidR="00440F24" w:rsidRPr="00955BDA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955BDA">
        <w:rPr>
          <w:rFonts w:ascii="Arial" w:hAnsi="Arial"/>
          <w:sz w:val="22"/>
          <w:szCs w:val="22"/>
        </w:rPr>
        <w:t>We understand that attendees will be asked to consent to photography during the event.</w:t>
      </w:r>
    </w:p>
    <w:p w14:paraId="65B56A58" w14:textId="69C4319C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3D664AFD" w14:textId="1857ACB8" w:rsidR="00440F24" w:rsidRPr="00E50CE4" w:rsidRDefault="00440F24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549DC0B4" w14:textId="77777777" w:rsidR="002B0F1B" w:rsidRDefault="002B0F1B" w:rsidP="008A2E3E">
      <w:pPr>
        <w:ind w:right="53"/>
        <w:jc w:val="both"/>
        <w:rPr>
          <w:rFonts w:ascii="Arial" w:hAnsi="Arial"/>
          <w:i/>
          <w:iCs/>
          <w:sz w:val="22"/>
          <w:szCs w:val="22"/>
        </w:rPr>
      </w:pPr>
    </w:p>
    <w:p w14:paraId="311AC1CD" w14:textId="509D6BB1" w:rsidR="00E50CE4" w:rsidRDefault="008354A3" w:rsidP="008A2E3E">
      <w:pPr>
        <w:ind w:right="53"/>
        <w:jc w:val="both"/>
        <w:rPr>
          <w:rFonts w:ascii="Arial" w:hAnsi="Arial"/>
          <w:i/>
          <w:iCs/>
          <w:sz w:val="22"/>
          <w:szCs w:val="22"/>
        </w:rPr>
      </w:pPr>
      <w:r w:rsidRPr="00E50CE4">
        <w:rPr>
          <w:rFonts w:ascii="Arial" w:hAnsi="Arial"/>
          <w:i/>
          <w:iCs/>
          <w:sz w:val="22"/>
          <w:szCs w:val="22"/>
        </w:rPr>
        <w:t xml:space="preserve">To register for this </w:t>
      </w:r>
      <w:r w:rsidR="00261673">
        <w:rPr>
          <w:rFonts w:ascii="Arial" w:hAnsi="Arial"/>
          <w:i/>
          <w:iCs/>
          <w:sz w:val="22"/>
          <w:szCs w:val="22"/>
        </w:rPr>
        <w:t>E</w:t>
      </w:r>
      <w:r w:rsidRPr="00E50CE4">
        <w:rPr>
          <w:rFonts w:ascii="Arial" w:hAnsi="Arial"/>
          <w:i/>
          <w:iCs/>
          <w:sz w:val="22"/>
          <w:szCs w:val="22"/>
        </w:rPr>
        <w:t>xpo please complete your details and send to:</w:t>
      </w:r>
    </w:p>
    <w:p w14:paraId="0AD6B4F3" w14:textId="77777777" w:rsidR="002B0F1B" w:rsidRPr="00E50CE4" w:rsidRDefault="002B0F1B" w:rsidP="008A2E3E">
      <w:pPr>
        <w:ind w:right="53"/>
        <w:jc w:val="both"/>
        <w:rPr>
          <w:rFonts w:ascii="Arial" w:hAnsi="Arial"/>
          <w:i/>
          <w:iCs/>
          <w:sz w:val="22"/>
          <w:szCs w:val="22"/>
        </w:rPr>
      </w:pPr>
    </w:p>
    <w:p w14:paraId="5E8AE5B4" w14:textId="4FB5BABE" w:rsidR="008354A3" w:rsidRPr="00E50CE4" w:rsidRDefault="008354A3" w:rsidP="008A2E3E">
      <w:pPr>
        <w:ind w:right="53"/>
        <w:jc w:val="both"/>
        <w:rPr>
          <w:rFonts w:ascii="Arial" w:hAnsi="Arial"/>
          <w:sz w:val="22"/>
          <w:szCs w:val="22"/>
        </w:rPr>
      </w:pPr>
      <w:r w:rsidRPr="00E50CE4">
        <w:rPr>
          <w:rFonts w:ascii="Arial" w:hAnsi="Arial"/>
          <w:b/>
          <w:bCs/>
          <w:sz w:val="22"/>
          <w:szCs w:val="22"/>
        </w:rPr>
        <w:t xml:space="preserve">TRACC Clinician, </w:t>
      </w:r>
      <w:hyperlink r:id="rId8" w:history="1">
        <w:r w:rsidR="00E50CE4" w:rsidRPr="00E50CE4">
          <w:rPr>
            <w:rStyle w:val="Hyperlink"/>
            <w:rFonts w:ascii="Arial" w:hAnsi="Arial"/>
            <w:color w:val="0095B3" w:themeColor="text1"/>
            <w:sz w:val="22"/>
            <w:szCs w:val="22"/>
          </w:rPr>
          <w:t>Denise.Price@health.qld.gov.au</w:t>
        </w:r>
      </w:hyperlink>
      <w:r w:rsidR="00E50CE4" w:rsidRPr="00E50CE4">
        <w:rPr>
          <w:rFonts w:ascii="Arial" w:hAnsi="Arial"/>
          <w:sz w:val="22"/>
          <w:szCs w:val="22"/>
        </w:rPr>
        <w:t xml:space="preserve"> </w:t>
      </w:r>
    </w:p>
    <w:p w14:paraId="36516BF8" w14:textId="77777777" w:rsidR="00261673" w:rsidRDefault="00261673" w:rsidP="008A2E3E">
      <w:pPr>
        <w:ind w:right="53"/>
        <w:jc w:val="both"/>
        <w:rPr>
          <w:rFonts w:ascii="Arial" w:hAnsi="Arial"/>
          <w:b/>
          <w:bCs/>
          <w:sz w:val="22"/>
          <w:szCs w:val="22"/>
        </w:rPr>
      </w:pPr>
    </w:p>
    <w:p w14:paraId="07B0B261" w14:textId="25011A0F" w:rsidR="008354A3" w:rsidRPr="00955BDA" w:rsidRDefault="008354A3" w:rsidP="008A2E3E">
      <w:pPr>
        <w:ind w:right="53"/>
        <w:jc w:val="both"/>
        <w:rPr>
          <w:rFonts w:ascii="Arial" w:hAnsi="Arial"/>
          <w:i/>
          <w:iCs/>
          <w:sz w:val="22"/>
          <w:szCs w:val="22"/>
        </w:rPr>
      </w:pPr>
      <w:r w:rsidRPr="00E50CE4">
        <w:rPr>
          <w:rFonts w:ascii="Arial" w:hAnsi="Arial"/>
          <w:b/>
          <w:bCs/>
          <w:sz w:val="22"/>
          <w:szCs w:val="22"/>
        </w:rPr>
        <w:t>Registrations Close:</w:t>
      </w:r>
      <w:r w:rsidRPr="00E50CE4">
        <w:rPr>
          <w:rFonts w:ascii="Arial" w:hAnsi="Arial"/>
          <w:sz w:val="22"/>
          <w:szCs w:val="22"/>
        </w:rPr>
        <w:t xml:space="preserve">  </w:t>
      </w:r>
      <w:r w:rsidRPr="00955BDA">
        <w:rPr>
          <w:rFonts w:ascii="Arial" w:hAnsi="Arial"/>
          <w:i/>
          <w:iCs/>
          <w:sz w:val="22"/>
          <w:szCs w:val="22"/>
        </w:rPr>
        <w:t xml:space="preserve">COB </w:t>
      </w:r>
      <w:r w:rsidRPr="00955BDA">
        <w:rPr>
          <w:rFonts w:ascii="Arial" w:hAnsi="Arial"/>
          <w:i/>
          <w:iCs/>
          <w:sz w:val="22"/>
          <w:szCs w:val="22"/>
          <w:u w:val="single"/>
        </w:rPr>
        <w:t>Friday 29</w:t>
      </w:r>
      <w:r w:rsidRPr="00955BDA">
        <w:rPr>
          <w:rFonts w:ascii="Arial" w:hAnsi="Arial"/>
          <w:i/>
          <w:iCs/>
          <w:sz w:val="22"/>
          <w:szCs w:val="22"/>
          <w:u w:val="single"/>
          <w:vertAlign w:val="superscript"/>
        </w:rPr>
        <w:t>th</w:t>
      </w:r>
      <w:r w:rsidRPr="00955BDA">
        <w:rPr>
          <w:rFonts w:ascii="Arial" w:hAnsi="Arial"/>
          <w:i/>
          <w:iCs/>
          <w:sz w:val="22"/>
          <w:szCs w:val="22"/>
          <w:u w:val="single"/>
        </w:rPr>
        <w:t xml:space="preserve"> September 2023</w:t>
      </w:r>
    </w:p>
    <w:p w14:paraId="347D1ADF" w14:textId="722A489B" w:rsidR="008354A3" w:rsidRDefault="008354A3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5B304643" w14:textId="77777777" w:rsidR="00261673" w:rsidRPr="00E50CE4" w:rsidRDefault="00261673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50D322A0" w14:textId="4FD47E17" w:rsidR="008354A3" w:rsidRDefault="008354A3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25F61352" w14:textId="77777777" w:rsidR="002B0F1B" w:rsidRPr="00E50CE4" w:rsidRDefault="002B0F1B" w:rsidP="008A2E3E">
      <w:pPr>
        <w:ind w:right="53"/>
        <w:jc w:val="both"/>
        <w:rPr>
          <w:rFonts w:ascii="Arial" w:hAnsi="Arial"/>
          <w:sz w:val="22"/>
          <w:szCs w:val="22"/>
        </w:rPr>
      </w:pPr>
    </w:p>
    <w:p w14:paraId="1513C1A3" w14:textId="420851EC" w:rsidR="00EC369D" w:rsidRPr="00E50CE4" w:rsidRDefault="008354A3" w:rsidP="00955BDA">
      <w:pPr>
        <w:ind w:right="53"/>
        <w:jc w:val="both"/>
        <w:rPr>
          <w:rFonts w:ascii="Arial" w:hAnsi="Arial" w:cs="Arial"/>
          <w:bCs/>
          <w:sz w:val="2"/>
          <w:szCs w:val="2"/>
        </w:rPr>
      </w:pPr>
      <w:proofErr w:type="gramStart"/>
      <w:r w:rsidRPr="00E50CE4">
        <w:rPr>
          <w:rFonts w:ascii="Arial" w:hAnsi="Arial"/>
          <w:sz w:val="22"/>
          <w:szCs w:val="22"/>
        </w:rPr>
        <w:t>Signature:</w:t>
      </w:r>
      <w:r w:rsidR="00955BDA">
        <w:rPr>
          <w:rFonts w:ascii="Arial" w:hAnsi="Arial"/>
          <w:sz w:val="22"/>
          <w:szCs w:val="22"/>
        </w:rPr>
        <w:t>…</w:t>
      </w:r>
      <w:proofErr w:type="gramEnd"/>
      <w:r w:rsidR="00955BDA">
        <w:rPr>
          <w:rFonts w:ascii="Arial" w:hAnsi="Arial"/>
          <w:sz w:val="22"/>
          <w:szCs w:val="22"/>
        </w:rPr>
        <w:t>………….</w:t>
      </w:r>
      <w:r w:rsidRPr="00E50CE4">
        <w:rPr>
          <w:rFonts w:ascii="Arial" w:hAnsi="Arial"/>
          <w:sz w:val="22"/>
          <w:szCs w:val="22"/>
        </w:rPr>
        <w:t>………………………………………</w:t>
      </w:r>
      <w:r w:rsidR="00955BDA">
        <w:rPr>
          <w:rFonts w:ascii="Arial" w:hAnsi="Arial"/>
          <w:sz w:val="22"/>
          <w:szCs w:val="22"/>
        </w:rPr>
        <w:t>.</w:t>
      </w:r>
      <w:r w:rsidRPr="00E50CE4">
        <w:rPr>
          <w:rFonts w:ascii="Arial" w:hAnsi="Arial"/>
          <w:sz w:val="22"/>
          <w:szCs w:val="22"/>
        </w:rPr>
        <w:t>…</w:t>
      </w:r>
      <w:r w:rsidR="00955BDA">
        <w:rPr>
          <w:rFonts w:ascii="Arial" w:hAnsi="Arial"/>
          <w:sz w:val="22"/>
          <w:szCs w:val="22"/>
        </w:rPr>
        <w:t>.</w:t>
      </w:r>
      <w:r w:rsidRPr="00E50CE4">
        <w:rPr>
          <w:rFonts w:ascii="Arial" w:hAnsi="Arial"/>
          <w:sz w:val="22"/>
          <w:szCs w:val="22"/>
        </w:rPr>
        <w:t>…</w:t>
      </w:r>
      <w:r w:rsidR="00955BDA">
        <w:rPr>
          <w:rFonts w:ascii="Arial" w:hAnsi="Arial"/>
          <w:sz w:val="22"/>
          <w:szCs w:val="22"/>
        </w:rPr>
        <w:t>.</w:t>
      </w:r>
      <w:r w:rsidRPr="00E50CE4">
        <w:rPr>
          <w:rFonts w:ascii="Arial" w:hAnsi="Arial"/>
          <w:sz w:val="22"/>
          <w:szCs w:val="22"/>
        </w:rPr>
        <w:t>…</w:t>
      </w:r>
      <w:r w:rsidR="00955BDA">
        <w:rPr>
          <w:rFonts w:ascii="Arial" w:hAnsi="Arial"/>
          <w:sz w:val="22"/>
          <w:szCs w:val="22"/>
        </w:rPr>
        <w:t xml:space="preserve"> </w:t>
      </w:r>
      <w:proofErr w:type="gramStart"/>
      <w:r w:rsidR="00955BDA">
        <w:rPr>
          <w:rFonts w:ascii="Arial" w:hAnsi="Arial"/>
          <w:sz w:val="22"/>
          <w:szCs w:val="22"/>
        </w:rPr>
        <w:t>Date:…</w:t>
      </w:r>
      <w:proofErr w:type="gramEnd"/>
      <w:r w:rsidR="00955BDA">
        <w:rPr>
          <w:rFonts w:ascii="Arial" w:hAnsi="Arial"/>
          <w:sz w:val="22"/>
          <w:szCs w:val="22"/>
        </w:rPr>
        <w:t>……….….……..</w:t>
      </w:r>
    </w:p>
    <w:sectPr w:rsidR="00EC369D" w:rsidRPr="00E50CE4" w:rsidSect="002B0F1B">
      <w:headerReference w:type="first" r:id="rId9"/>
      <w:footerReference w:type="first" r:id="rId10"/>
      <w:pgSz w:w="11907" w:h="16840" w:code="9"/>
      <w:pgMar w:top="720" w:right="720" w:bottom="720" w:left="720" w:header="56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1F3CC" w14:textId="77777777" w:rsidR="00D00753" w:rsidRDefault="00D00753">
      <w:r>
        <w:separator/>
      </w:r>
    </w:p>
  </w:endnote>
  <w:endnote w:type="continuationSeparator" w:id="0">
    <w:p w14:paraId="503D4004" w14:textId="77777777" w:rsidR="00D00753" w:rsidRDefault="00D00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ta Pro Medium">
    <w:altName w:val="Calibri"/>
    <w:charset w:val="00"/>
    <w:family w:val="auto"/>
    <w:pitch w:val="variable"/>
    <w:sig w:usb0="A00002FF" w:usb1="5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2E73" w14:textId="445F718C" w:rsidR="00E50CE4" w:rsidRDefault="00955BDA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C93F1E3" wp14:editId="2469F92A">
          <wp:simplePos x="0" y="0"/>
          <wp:positionH relativeFrom="page">
            <wp:posOffset>32385</wp:posOffset>
          </wp:positionH>
          <wp:positionV relativeFrom="page">
            <wp:posOffset>9634855</wp:posOffset>
          </wp:positionV>
          <wp:extent cx="7527600" cy="968400"/>
          <wp:effectExtent l="0" t="0" r="0" b="317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WHHS_LETTERHEAD_COVER_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7600" cy="96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ECCEC" w14:textId="77777777" w:rsidR="00D00753" w:rsidRDefault="00D00753">
      <w:r>
        <w:separator/>
      </w:r>
    </w:p>
  </w:footnote>
  <w:footnote w:type="continuationSeparator" w:id="0">
    <w:p w14:paraId="527ABFC2" w14:textId="77777777" w:rsidR="00D00753" w:rsidRDefault="00D00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90E88" w14:textId="77777777" w:rsidR="00955BDA" w:rsidRPr="00955BDA" w:rsidRDefault="00955BDA" w:rsidP="00955BDA">
    <w:pPr>
      <w:rPr>
        <w:bCs/>
        <w:sz w:val="28"/>
        <w:szCs w:val="28"/>
      </w:rPr>
    </w:pPr>
    <w:r w:rsidRPr="00955BDA">
      <w:rPr>
        <w:bCs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7F5108ED" wp14:editId="62D071D8">
          <wp:simplePos x="0" y="0"/>
          <wp:positionH relativeFrom="column">
            <wp:posOffset>-108585</wp:posOffset>
          </wp:positionH>
          <wp:positionV relativeFrom="paragraph">
            <wp:posOffset>-302895</wp:posOffset>
          </wp:positionV>
          <wp:extent cx="3104478" cy="941070"/>
          <wp:effectExtent l="0" t="0" r="127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WHHS_LOGO_LANDSCAPE_COLOU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435"/>
                  <a:stretch/>
                </pic:blipFill>
                <pic:spPr bwMode="auto">
                  <a:xfrm>
                    <a:off x="0" y="0"/>
                    <a:ext cx="3104478" cy="941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6BBF7309" w14:textId="77777777" w:rsidR="00955BDA" w:rsidRPr="00955BDA" w:rsidRDefault="00955BDA" w:rsidP="00955BDA">
    <w:pPr>
      <w:rPr>
        <w:rFonts w:ascii="Meta Pro Medium" w:hAnsi="Meta Pro Medium"/>
        <w:bCs/>
        <w:sz w:val="28"/>
        <w:szCs w:val="28"/>
      </w:rPr>
    </w:pPr>
    <w:r w:rsidRPr="00955BDA">
      <w:rPr>
        <w:rFonts w:ascii="Meta Pro Medium" w:hAnsi="Meta Pro Medium"/>
        <w:bCs/>
        <w:sz w:val="28"/>
        <w:szCs w:val="28"/>
      </w:rPr>
      <w:t xml:space="preserve">  </w:t>
    </w:r>
  </w:p>
  <w:p w14:paraId="2AAD1562" w14:textId="77777777" w:rsidR="00955BDA" w:rsidRPr="00955BDA" w:rsidRDefault="00955BDA" w:rsidP="00955BDA">
    <w:pPr>
      <w:rPr>
        <w:rFonts w:ascii="Meta Pro Medium" w:hAnsi="Meta Pro Medium"/>
        <w:bCs/>
        <w:sz w:val="28"/>
        <w:szCs w:val="28"/>
      </w:rPr>
    </w:pPr>
  </w:p>
  <w:p w14:paraId="603E860D" w14:textId="6A4B9411" w:rsidR="00EC369D" w:rsidRPr="00955BDA" w:rsidRDefault="00955BDA" w:rsidP="00F426FF">
    <w:pPr>
      <w:rPr>
        <w:rFonts w:ascii="Meta Pro Medium" w:hAnsi="Meta Pro Medium"/>
        <w:bCs/>
        <w:color w:val="0095B3"/>
        <w:sz w:val="24"/>
        <w:szCs w:val="24"/>
      </w:rPr>
    </w:pPr>
    <w:r w:rsidRPr="00955BDA">
      <w:rPr>
        <w:rFonts w:ascii="Meta Pro Medium" w:hAnsi="Meta Pro Medium"/>
        <w:bCs/>
        <w:sz w:val="28"/>
        <w:szCs w:val="28"/>
      </w:rPr>
      <w:t xml:space="preserve"> </w:t>
    </w:r>
    <w:r w:rsidRPr="00955BDA">
      <w:rPr>
        <w:rFonts w:ascii="Meta Pro Medium" w:hAnsi="Meta Pro Medium"/>
        <w:bCs/>
        <w:color w:val="0095B3"/>
        <w:sz w:val="24"/>
        <w:szCs w:val="24"/>
      </w:rPr>
      <w:t>Tackling Regional Adversity through Connected Communities (TRACC) Program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805E1"/>
    <w:multiLevelType w:val="hybridMultilevel"/>
    <w:tmpl w:val="84842F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827F0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35CB5AE8"/>
    <w:multiLevelType w:val="hybridMultilevel"/>
    <w:tmpl w:val="8A1CDE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217CCB"/>
    <w:multiLevelType w:val="hybridMultilevel"/>
    <w:tmpl w:val="E4D2C9E4"/>
    <w:lvl w:ilvl="0" w:tplc="C26C41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05BD2"/>
    <w:multiLevelType w:val="hybridMultilevel"/>
    <w:tmpl w:val="ABD80AD6"/>
    <w:lvl w:ilvl="0" w:tplc="E6BAF7C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32449"/>
    <w:multiLevelType w:val="hybridMultilevel"/>
    <w:tmpl w:val="681ED7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855037"/>
    <w:multiLevelType w:val="hybridMultilevel"/>
    <w:tmpl w:val="10CCBBE8"/>
    <w:lvl w:ilvl="0" w:tplc="E6BAF7C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157D06"/>
    <w:multiLevelType w:val="hybridMultilevel"/>
    <w:tmpl w:val="46AA6A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134132">
    <w:abstractNumId w:val="1"/>
  </w:num>
  <w:num w:numId="2" w16cid:durableId="1859927590">
    <w:abstractNumId w:val="5"/>
  </w:num>
  <w:num w:numId="3" w16cid:durableId="1151799379">
    <w:abstractNumId w:val="7"/>
  </w:num>
  <w:num w:numId="4" w16cid:durableId="1940402843">
    <w:abstractNumId w:val="2"/>
  </w:num>
  <w:num w:numId="5" w16cid:durableId="1596019104">
    <w:abstractNumId w:val="0"/>
  </w:num>
  <w:num w:numId="6" w16cid:durableId="1681346326">
    <w:abstractNumId w:val="4"/>
  </w:num>
  <w:num w:numId="7" w16cid:durableId="209420154">
    <w:abstractNumId w:val="6"/>
  </w:num>
  <w:num w:numId="8" w16cid:durableId="238559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FB"/>
    <w:rsid w:val="0000384B"/>
    <w:rsid w:val="0000494F"/>
    <w:rsid w:val="000051E1"/>
    <w:rsid w:val="0001508F"/>
    <w:rsid w:val="00016C23"/>
    <w:rsid w:val="00037343"/>
    <w:rsid w:val="000514B7"/>
    <w:rsid w:val="00052637"/>
    <w:rsid w:val="00074BBE"/>
    <w:rsid w:val="0007758E"/>
    <w:rsid w:val="00082CE9"/>
    <w:rsid w:val="000835FB"/>
    <w:rsid w:val="000B38C7"/>
    <w:rsid w:val="000C74D0"/>
    <w:rsid w:val="000D3F5D"/>
    <w:rsid w:val="000E2250"/>
    <w:rsid w:val="000E379E"/>
    <w:rsid w:val="000E6980"/>
    <w:rsid w:val="000F1CD0"/>
    <w:rsid w:val="00107868"/>
    <w:rsid w:val="00113962"/>
    <w:rsid w:val="00132DFD"/>
    <w:rsid w:val="00146B55"/>
    <w:rsid w:val="001541E5"/>
    <w:rsid w:val="0016622A"/>
    <w:rsid w:val="0018662D"/>
    <w:rsid w:val="00187056"/>
    <w:rsid w:val="001C3C39"/>
    <w:rsid w:val="001D3F4C"/>
    <w:rsid w:val="001D55B4"/>
    <w:rsid w:val="001E3020"/>
    <w:rsid w:val="001E3AD1"/>
    <w:rsid w:val="001F54FB"/>
    <w:rsid w:val="001F747D"/>
    <w:rsid w:val="00242C89"/>
    <w:rsid w:val="00244E2A"/>
    <w:rsid w:val="00261673"/>
    <w:rsid w:val="00266A75"/>
    <w:rsid w:val="00282241"/>
    <w:rsid w:val="00282EAB"/>
    <w:rsid w:val="00287F2B"/>
    <w:rsid w:val="002B0F1B"/>
    <w:rsid w:val="002C5A5B"/>
    <w:rsid w:val="002C668E"/>
    <w:rsid w:val="003017DF"/>
    <w:rsid w:val="003024C0"/>
    <w:rsid w:val="003131CF"/>
    <w:rsid w:val="00330772"/>
    <w:rsid w:val="003A25A4"/>
    <w:rsid w:val="003B40A7"/>
    <w:rsid w:val="003C35E6"/>
    <w:rsid w:val="00401B48"/>
    <w:rsid w:val="004134B8"/>
    <w:rsid w:val="00440F24"/>
    <w:rsid w:val="00456642"/>
    <w:rsid w:val="00466441"/>
    <w:rsid w:val="00480CD2"/>
    <w:rsid w:val="00484430"/>
    <w:rsid w:val="004B6F7B"/>
    <w:rsid w:val="004F3BBB"/>
    <w:rsid w:val="004F41E4"/>
    <w:rsid w:val="004F72FD"/>
    <w:rsid w:val="00516602"/>
    <w:rsid w:val="005200C5"/>
    <w:rsid w:val="00530A62"/>
    <w:rsid w:val="00541909"/>
    <w:rsid w:val="00555C16"/>
    <w:rsid w:val="00586354"/>
    <w:rsid w:val="005A0525"/>
    <w:rsid w:val="005B664E"/>
    <w:rsid w:val="005B6BE2"/>
    <w:rsid w:val="005C6737"/>
    <w:rsid w:val="005E2D6D"/>
    <w:rsid w:val="005F092E"/>
    <w:rsid w:val="005F360F"/>
    <w:rsid w:val="0060405C"/>
    <w:rsid w:val="00613E83"/>
    <w:rsid w:val="006200F9"/>
    <w:rsid w:val="006970A8"/>
    <w:rsid w:val="006A4AFD"/>
    <w:rsid w:val="006C6FC2"/>
    <w:rsid w:val="006D1062"/>
    <w:rsid w:val="006D5A91"/>
    <w:rsid w:val="006E723B"/>
    <w:rsid w:val="00706F05"/>
    <w:rsid w:val="00733C10"/>
    <w:rsid w:val="00755C7C"/>
    <w:rsid w:val="0077010E"/>
    <w:rsid w:val="00770EC9"/>
    <w:rsid w:val="00791757"/>
    <w:rsid w:val="00794EBA"/>
    <w:rsid w:val="007B4DB9"/>
    <w:rsid w:val="007C23F4"/>
    <w:rsid w:val="007C4BC8"/>
    <w:rsid w:val="007C54C9"/>
    <w:rsid w:val="007E6926"/>
    <w:rsid w:val="00804784"/>
    <w:rsid w:val="0080533E"/>
    <w:rsid w:val="00810A4B"/>
    <w:rsid w:val="008258DF"/>
    <w:rsid w:val="008354A3"/>
    <w:rsid w:val="00844AAB"/>
    <w:rsid w:val="00855721"/>
    <w:rsid w:val="008712AB"/>
    <w:rsid w:val="008805BB"/>
    <w:rsid w:val="00880CC8"/>
    <w:rsid w:val="00881D83"/>
    <w:rsid w:val="00884832"/>
    <w:rsid w:val="00891830"/>
    <w:rsid w:val="008A2E3E"/>
    <w:rsid w:val="008E5B5F"/>
    <w:rsid w:val="008E7601"/>
    <w:rsid w:val="008F1088"/>
    <w:rsid w:val="00900E23"/>
    <w:rsid w:val="00910B5B"/>
    <w:rsid w:val="00947B2B"/>
    <w:rsid w:val="00947C24"/>
    <w:rsid w:val="009510EF"/>
    <w:rsid w:val="00954884"/>
    <w:rsid w:val="0095514D"/>
    <w:rsid w:val="00955BDA"/>
    <w:rsid w:val="009C0528"/>
    <w:rsid w:val="009D1EE7"/>
    <w:rsid w:val="009F4259"/>
    <w:rsid w:val="00A01136"/>
    <w:rsid w:val="00A056F6"/>
    <w:rsid w:val="00A07A6F"/>
    <w:rsid w:val="00A40312"/>
    <w:rsid w:val="00A761E2"/>
    <w:rsid w:val="00AA38C6"/>
    <w:rsid w:val="00AA45CB"/>
    <w:rsid w:val="00AA6B96"/>
    <w:rsid w:val="00AF07F8"/>
    <w:rsid w:val="00B02AF3"/>
    <w:rsid w:val="00B10ADA"/>
    <w:rsid w:val="00B11A99"/>
    <w:rsid w:val="00B36732"/>
    <w:rsid w:val="00B47E01"/>
    <w:rsid w:val="00B72E5D"/>
    <w:rsid w:val="00B72F95"/>
    <w:rsid w:val="00B90A39"/>
    <w:rsid w:val="00BC2192"/>
    <w:rsid w:val="00BD2B75"/>
    <w:rsid w:val="00BD4F03"/>
    <w:rsid w:val="00C2545E"/>
    <w:rsid w:val="00C379FC"/>
    <w:rsid w:val="00C37D91"/>
    <w:rsid w:val="00C643C7"/>
    <w:rsid w:val="00C84F15"/>
    <w:rsid w:val="00C863DF"/>
    <w:rsid w:val="00CE1E8C"/>
    <w:rsid w:val="00D00753"/>
    <w:rsid w:val="00D11A58"/>
    <w:rsid w:val="00D2778A"/>
    <w:rsid w:val="00D306E1"/>
    <w:rsid w:val="00D8794C"/>
    <w:rsid w:val="00D9199D"/>
    <w:rsid w:val="00DB6636"/>
    <w:rsid w:val="00DE7771"/>
    <w:rsid w:val="00DF2F1A"/>
    <w:rsid w:val="00DF4509"/>
    <w:rsid w:val="00E13AE3"/>
    <w:rsid w:val="00E14BA2"/>
    <w:rsid w:val="00E27890"/>
    <w:rsid w:val="00E42F27"/>
    <w:rsid w:val="00E50CE4"/>
    <w:rsid w:val="00E72AD0"/>
    <w:rsid w:val="00EB7EC9"/>
    <w:rsid w:val="00EC2F0E"/>
    <w:rsid w:val="00EC369D"/>
    <w:rsid w:val="00EC65CD"/>
    <w:rsid w:val="00ED3853"/>
    <w:rsid w:val="00F10999"/>
    <w:rsid w:val="00F11914"/>
    <w:rsid w:val="00F2589F"/>
    <w:rsid w:val="00F426FF"/>
    <w:rsid w:val="00F47D26"/>
    <w:rsid w:val="00F5419D"/>
    <w:rsid w:val="00F71443"/>
    <w:rsid w:val="00F756DA"/>
    <w:rsid w:val="00F8480A"/>
    <w:rsid w:val="00FA63C4"/>
    <w:rsid w:val="00FB3547"/>
    <w:rsid w:val="00FC5152"/>
    <w:rsid w:val="00FC74E5"/>
    <w:rsid w:val="00FD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height-percent:200;mso-width-relative:margin;mso-height-relative:margin" fillcolor="white">
      <v:fill color="white"/>
      <v:textbox style="mso-fit-shape-to-text:t"/>
    </o:shapedefaults>
    <o:shapelayout v:ext="edit">
      <o:idmap v:ext="edit" data="2"/>
    </o:shapelayout>
  </w:shapeDefaults>
  <w:decimalSymbol w:val="."/>
  <w:listSeparator w:val=","/>
  <w14:docId w14:val="6A21CECF"/>
  <w15:docId w15:val="{C02DE356-400F-4BBE-8FB4-5B6214FE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020"/>
  </w:style>
  <w:style w:type="paragraph" w:styleId="Heading1">
    <w:name w:val="heading 1"/>
    <w:basedOn w:val="Normal"/>
    <w:next w:val="Normal"/>
    <w:link w:val="Heading1Char"/>
    <w:uiPriority w:val="99"/>
    <w:qFormat/>
    <w:rsid w:val="001E3020"/>
    <w:pPr>
      <w:keepNext/>
      <w:jc w:val="both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Footer">
    <w:name w:val="footer"/>
    <w:basedOn w:val="Normal"/>
    <w:link w:val="FooterChar"/>
    <w:uiPriority w:val="99"/>
    <w:rsid w:val="001E3020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1E3020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locked/>
    <w:rPr>
      <w:rFonts w:cs="Times New Roman"/>
      <w:sz w:val="20"/>
      <w:szCs w:val="20"/>
    </w:rPr>
  </w:style>
  <w:style w:type="character" w:styleId="PageNumber">
    <w:name w:val="page number"/>
    <w:uiPriority w:val="99"/>
    <w:rsid w:val="001E3020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1E3020"/>
    <w:pPr>
      <w:jc w:val="both"/>
    </w:pPr>
    <w:rPr>
      <w:sz w:val="24"/>
    </w:rPr>
  </w:style>
  <w:style w:type="character" w:customStyle="1" w:styleId="BodyTextChar">
    <w:name w:val="Body Text Char"/>
    <w:link w:val="BodyText"/>
    <w:uiPriority w:val="99"/>
    <w:locked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6C6F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cs="Times New Roman"/>
      <w:sz w:val="2"/>
    </w:rPr>
  </w:style>
  <w:style w:type="paragraph" w:styleId="ListParagraph">
    <w:name w:val="List Paragraph"/>
    <w:basedOn w:val="Normal"/>
    <w:uiPriority w:val="34"/>
    <w:qFormat/>
    <w:rsid w:val="0000494F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AddressPanel">
    <w:name w:val="Address Panel"/>
    <w:basedOn w:val="Normal"/>
    <w:rsid w:val="00CE1E8C"/>
    <w:pPr>
      <w:spacing w:after="63" w:line="128" w:lineRule="atLeast"/>
      <w:jc w:val="right"/>
    </w:pPr>
    <w:rPr>
      <w:rFonts w:ascii="Arial" w:eastAsia="Calibri" w:hAnsi="Arial" w:cs="Arial"/>
      <w:color w:val="555A6B"/>
      <w:sz w:val="16"/>
      <w:szCs w:val="12"/>
      <w:lang w:val="en-GB" w:eastAsia="en-GB"/>
    </w:rPr>
  </w:style>
  <w:style w:type="character" w:customStyle="1" w:styleId="ArialBoldOrange">
    <w:name w:val="Arial Bold Orange"/>
    <w:uiPriority w:val="1"/>
    <w:qFormat/>
    <w:rsid w:val="00CE1E8C"/>
    <w:rPr>
      <w:rFonts w:ascii="Arial" w:hAnsi="Arial"/>
      <w:b/>
      <w:bCs/>
      <w:i w:val="0"/>
      <w:iCs w:val="0"/>
      <w:color w:val="F58220"/>
      <w:sz w:val="16"/>
    </w:rPr>
  </w:style>
  <w:style w:type="character" w:styleId="PlaceholderText">
    <w:name w:val="Placeholder Text"/>
    <w:uiPriority w:val="99"/>
    <w:semiHidden/>
    <w:rsid w:val="00CE1E8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C369D"/>
    <w:rPr>
      <w:color w:val="F5822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36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9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ise.Price@health.qld.gov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nnasa\AppData\Local\Temp\MicrosoftEdgeDownloads\d4aaa008-365b-42d0-b8f6-a2b13a942960\letterhead%20(1).dotx" TargetMode="External"/></Relationships>
</file>

<file path=word/theme/theme1.xml><?xml version="1.0" encoding="utf-8"?>
<a:theme xmlns:a="http://schemas.openxmlformats.org/drawingml/2006/main" name="Office Theme">
  <a:themeElements>
    <a:clrScheme name="NWHHS Branded Colours">
      <a:dk1>
        <a:srgbClr val="0095B3"/>
      </a:dk1>
      <a:lt1>
        <a:srgbClr val="F58220"/>
      </a:lt1>
      <a:dk2>
        <a:srgbClr val="CA6627"/>
      </a:dk2>
      <a:lt2>
        <a:srgbClr val="915A52"/>
      </a:lt2>
      <a:accent1>
        <a:srgbClr val="555A6B"/>
      </a:accent1>
      <a:accent2>
        <a:srgbClr val="D8CA9E"/>
      </a:accent2>
      <a:accent3>
        <a:srgbClr val="000000"/>
      </a:accent3>
      <a:accent4>
        <a:srgbClr val="FFFFFF"/>
      </a:accent4>
      <a:accent5>
        <a:srgbClr val="FFFFFF"/>
      </a:accent5>
      <a:accent6>
        <a:srgbClr val="FFFFFF"/>
      </a:accent6>
      <a:hlink>
        <a:srgbClr val="F58220"/>
      </a:hlink>
      <a:folHlink>
        <a:srgbClr val="915A5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98A82-4D01-4296-B0C9-FE9F6B941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(1)</Template>
  <TotalTime>39</TotalTime>
  <Pages>1</Pages>
  <Words>149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QH Letter Template</vt:lpstr>
    </vt:vector>
  </TitlesOfParts>
  <Company>Queensland Health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QH Letter Template</dc:title>
  <dc:subject>Corporate Word Template</dc:subject>
  <dc:creator>Sandy Brennan</dc:creator>
  <cp:keywords>template, Queensland Health Letter template, word template, administration</cp:keywords>
  <dc:description>V2002</dc:description>
  <cp:lastModifiedBy>Denise Price</cp:lastModifiedBy>
  <cp:revision>5</cp:revision>
  <cp:lastPrinted>2022-10-18T23:04:00Z</cp:lastPrinted>
  <dcterms:created xsi:type="dcterms:W3CDTF">2023-09-04T01:59:00Z</dcterms:created>
  <dcterms:modified xsi:type="dcterms:W3CDTF">2023-09-04T03:48:00Z</dcterms:modified>
  <cp:category>Form</cp:category>
</cp:coreProperties>
</file>